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4B7" w:rsidRDefault="008A00DF" w:rsidP="00635820">
      <w:pPr>
        <w:pStyle w:val="Heading1"/>
        <w:spacing w:before="100" w:beforeAutospacing="1" w:after="120"/>
        <w:rPr>
          <w:rFonts w:ascii="Arial" w:hAnsi="Arial"/>
          <w:sz w:val="40"/>
        </w:rPr>
      </w:pPr>
      <w:r w:rsidRPr="001269FD">
        <w:rPr>
          <w:rFonts w:ascii="Arial" w:hAnsi="Arial"/>
          <w:sz w:val="40"/>
        </w:rPr>
        <w:t xml:space="preserve">POLITIKA </w:t>
      </w:r>
      <w:r w:rsidR="00A81311">
        <w:rPr>
          <w:rFonts w:ascii="Arial" w:hAnsi="Arial"/>
          <w:sz w:val="40"/>
        </w:rPr>
        <w:t xml:space="preserve">MENADŽMENTA </w:t>
      </w:r>
    </w:p>
    <w:p w:rsidR="00554276" w:rsidRPr="00635820" w:rsidRDefault="00A81311" w:rsidP="00635820">
      <w:pPr>
        <w:pStyle w:val="Heading1"/>
        <w:spacing w:before="100" w:beforeAutospacing="1" w:after="120"/>
        <w:rPr>
          <w:rFonts w:ascii="Arial" w:hAnsi="Arial"/>
          <w:sz w:val="40"/>
        </w:rPr>
      </w:pPr>
      <w:r>
        <w:rPr>
          <w:rFonts w:ascii="Arial" w:hAnsi="Arial"/>
          <w:sz w:val="40"/>
        </w:rPr>
        <w:t>BEZBEDNOŠĆU</w:t>
      </w:r>
    </w:p>
    <w:p w:rsidR="00015440" w:rsidRDefault="001269FD" w:rsidP="00635820">
      <w:pPr>
        <w:spacing w:after="120"/>
        <w:rPr>
          <w:rFonts w:ascii="Arial" w:hAnsi="Arial" w:cs="Arial"/>
        </w:rPr>
      </w:pPr>
      <w:r w:rsidRPr="001269FD">
        <w:rPr>
          <w:rFonts w:ascii="Arial" w:hAnsi="Arial" w:cs="Arial"/>
        </w:rPr>
        <w:t xml:space="preserve">Politika </w:t>
      </w:r>
      <w:r w:rsidR="00A81311">
        <w:rPr>
          <w:rFonts w:ascii="Arial" w:hAnsi="Arial" w:cs="Arial"/>
          <w:lang w:val="sr-Latn-CS"/>
        </w:rPr>
        <w:t>bezbednošću kompanije</w:t>
      </w:r>
      <w:r>
        <w:rPr>
          <w:rFonts w:ascii="Arial" w:hAnsi="Arial" w:cs="Arial"/>
        </w:rPr>
        <w:t xml:space="preserve"> </w:t>
      </w:r>
      <w:r w:rsidRPr="001269FD">
        <w:rPr>
          <w:rFonts w:ascii="Arial" w:hAnsi="Arial" w:cs="Arial"/>
        </w:rPr>
        <w:t>“</w:t>
      </w:r>
      <w:r w:rsidR="00EA62C5" w:rsidRPr="00EA62C5">
        <w:rPr>
          <w:rFonts w:ascii="Arial" w:hAnsi="Arial" w:cs="Arial"/>
        </w:rPr>
        <w:t>Standard Furniture Serbia</w:t>
      </w:r>
      <w:r w:rsidRPr="001269FD">
        <w:rPr>
          <w:rFonts w:ascii="Arial" w:hAnsi="Arial" w:cs="Arial"/>
        </w:rPr>
        <w:t>” d.o.o.</w:t>
      </w:r>
      <w:r>
        <w:rPr>
          <w:rFonts w:ascii="Arial" w:hAnsi="Arial" w:cs="Arial"/>
        </w:rPr>
        <w:t xml:space="preserve"> je u saglasnosti </w:t>
      </w:r>
      <w:proofErr w:type="gramStart"/>
      <w:r w:rsidRPr="001269FD">
        <w:rPr>
          <w:rFonts w:ascii="Arial" w:hAnsi="Arial" w:cs="Arial"/>
          <w:lang w:val="sr-Latn-CS"/>
        </w:rPr>
        <w:t>sa</w:t>
      </w:r>
      <w:proofErr w:type="gramEnd"/>
      <w:r>
        <w:rPr>
          <w:rFonts w:ascii="Arial" w:hAnsi="Arial" w:cs="Arial"/>
        </w:rPr>
        <w:t xml:space="preserve"> zahtevima standarda ISO </w:t>
      </w:r>
      <w:r w:rsidR="00A81311">
        <w:rPr>
          <w:rFonts w:ascii="Arial" w:hAnsi="Arial" w:cs="Arial"/>
        </w:rPr>
        <w:t>28000</w:t>
      </w:r>
      <w:r>
        <w:rPr>
          <w:rFonts w:ascii="Arial" w:hAnsi="Arial" w:cs="Arial"/>
        </w:rPr>
        <w:t>:20</w:t>
      </w:r>
      <w:r w:rsidR="00A81311">
        <w:rPr>
          <w:rFonts w:ascii="Arial" w:hAnsi="Arial" w:cs="Arial"/>
        </w:rPr>
        <w:t>07</w:t>
      </w:r>
      <w:r>
        <w:rPr>
          <w:rFonts w:ascii="Arial" w:hAnsi="Arial" w:cs="Arial"/>
        </w:rPr>
        <w:t>.</w:t>
      </w:r>
    </w:p>
    <w:p w:rsidR="001269FD" w:rsidRPr="00AE11B7" w:rsidRDefault="006F6596" w:rsidP="00635820">
      <w:pPr>
        <w:spacing w:after="120"/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>Naš fokus je</w:t>
      </w:r>
      <w:r w:rsidR="001269FD">
        <w:rPr>
          <w:rFonts w:ascii="Arial" w:hAnsi="Arial" w:cs="Arial"/>
          <w:noProof/>
          <w:lang w:val="sr-Latn-RS"/>
        </w:rPr>
        <w:t xml:space="preserve"> </w:t>
      </w:r>
      <w:r w:rsidR="00A81311">
        <w:rPr>
          <w:rFonts w:ascii="Arial" w:hAnsi="Arial" w:cs="Arial"/>
          <w:noProof/>
          <w:lang w:val="sr-Latn-RS"/>
        </w:rPr>
        <w:t xml:space="preserve">na </w:t>
      </w:r>
      <w:r w:rsidR="00AE11B7">
        <w:rPr>
          <w:rFonts w:ascii="Arial" w:hAnsi="Arial" w:cs="Arial"/>
          <w:noProof/>
          <w:lang w:val="sr-Latn-RS"/>
        </w:rPr>
        <w:t>proizvodnji drvenih kuhinjskih dasaka, okglagija, nogica i ručica za nameštaj za IKEA.</w:t>
      </w:r>
    </w:p>
    <w:p w:rsidR="006F6596" w:rsidRDefault="00C074B7" w:rsidP="00C074B7">
      <w:pPr>
        <w:spacing w:after="120"/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>Primenom zahteva standarda ISO 28000: 2007</w:t>
      </w:r>
      <w:r w:rsidRPr="00C074B7">
        <w:rPr>
          <w:rFonts w:ascii="Arial" w:hAnsi="Arial" w:cs="Arial"/>
          <w:noProof/>
          <w:lang w:val="sr-Latn-RS"/>
        </w:rPr>
        <w:t>, obezbe</w:t>
      </w:r>
      <w:r>
        <w:rPr>
          <w:rFonts w:ascii="Arial" w:hAnsi="Arial" w:cs="Arial"/>
          <w:noProof/>
          <w:lang w:val="sr-Latn-RS"/>
        </w:rPr>
        <w:t>đujemo</w:t>
      </w:r>
      <w:r w:rsidRPr="00C074B7">
        <w:rPr>
          <w:rFonts w:ascii="Arial" w:hAnsi="Arial" w:cs="Arial"/>
          <w:noProof/>
          <w:lang w:val="sr-Latn-RS"/>
        </w:rPr>
        <w:t xml:space="preserve"> postojanje dovoljne učestalosti odgovarajućih kontrola koje se odnose na pitanja poverljivo</w:t>
      </w:r>
      <w:r>
        <w:rPr>
          <w:rFonts w:ascii="Arial" w:hAnsi="Arial" w:cs="Arial"/>
          <w:noProof/>
          <w:lang w:val="sr-Latn-RS"/>
        </w:rPr>
        <w:t xml:space="preserve">sti, integriteta i doslednosti, </w:t>
      </w:r>
      <w:r w:rsidRPr="00C074B7">
        <w:rPr>
          <w:rFonts w:ascii="Arial" w:hAnsi="Arial" w:cs="Arial"/>
          <w:noProof/>
          <w:lang w:val="sr-Latn-RS"/>
        </w:rPr>
        <w:t>potvrde usagl</w:t>
      </w:r>
      <w:r>
        <w:rPr>
          <w:rFonts w:ascii="Arial" w:hAnsi="Arial" w:cs="Arial"/>
          <w:noProof/>
          <w:lang w:val="sr-Latn-RS"/>
        </w:rPr>
        <w:t>ašenost sa zakonskim zahtevima, kontinuirano kontrol</w:t>
      </w:r>
      <w:r w:rsidRPr="00C074B7">
        <w:rPr>
          <w:rFonts w:ascii="Arial" w:hAnsi="Arial" w:cs="Arial"/>
          <w:noProof/>
          <w:lang w:val="sr-Latn-RS"/>
        </w:rPr>
        <w:t>u bezbednost svojih o</w:t>
      </w:r>
      <w:r>
        <w:rPr>
          <w:rFonts w:ascii="Arial" w:hAnsi="Arial" w:cs="Arial"/>
          <w:noProof/>
          <w:lang w:val="sr-Latn-RS"/>
        </w:rPr>
        <w:t>bjekata i druge infrastrukture,</w:t>
      </w:r>
      <w:r w:rsidRPr="00C074B7">
        <w:rPr>
          <w:rFonts w:ascii="Arial" w:hAnsi="Arial" w:cs="Arial"/>
          <w:noProof/>
          <w:lang w:val="sr-Latn-RS"/>
        </w:rPr>
        <w:t xml:space="preserve"> poverenje učesnika u lancu snabdevanja i jaku pre</w:t>
      </w:r>
      <w:r>
        <w:rPr>
          <w:rFonts w:ascii="Arial" w:hAnsi="Arial" w:cs="Arial"/>
          <w:noProof/>
          <w:lang w:val="sr-Latn-RS"/>
        </w:rPr>
        <w:t xml:space="preserve">dnost u odnosu na konkurenciju, </w:t>
      </w:r>
      <w:r w:rsidRPr="00C074B7">
        <w:rPr>
          <w:rFonts w:ascii="Arial" w:hAnsi="Arial" w:cs="Arial"/>
          <w:noProof/>
          <w:lang w:val="sr-Latn-RS"/>
        </w:rPr>
        <w:t>smanje</w:t>
      </w:r>
      <w:r>
        <w:rPr>
          <w:rFonts w:ascii="Arial" w:hAnsi="Arial" w:cs="Arial"/>
          <w:noProof/>
          <w:lang w:val="sr-Latn-RS"/>
        </w:rPr>
        <w:t>nje</w:t>
      </w:r>
      <w:r w:rsidRPr="00C074B7">
        <w:rPr>
          <w:rFonts w:ascii="Arial" w:hAnsi="Arial" w:cs="Arial"/>
          <w:noProof/>
          <w:lang w:val="sr-Latn-RS"/>
        </w:rPr>
        <w:t xml:space="preserve"> poslovni</w:t>
      </w:r>
      <w:r>
        <w:rPr>
          <w:rFonts w:ascii="Arial" w:hAnsi="Arial" w:cs="Arial"/>
          <w:noProof/>
          <w:lang w:val="sr-Latn-RS"/>
        </w:rPr>
        <w:t>h</w:t>
      </w:r>
      <w:r w:rsidRPr="00C074B7">
        <w:rPr>
          <w:rFonts w:ascii="Arial" w:hAnsi="Arial" w:cs="Arial"/>
          <w:noProof/>
          <w:lang w:val="sr-Latn-RS"/>
        </w:rPr>
        <w:t xml:space="preserve"> rizik</w:t>
      </w:r>
      <w:r>
        <w:rPr>
          <w:rFonts w:ascii="Arial" w:hAnsi="Arial" w:cs="Arial"/>
          <w:noProof/>
          <w:lang w:val="sr-Latn-RS"/>
        </w:rPr>
        <w:t>a</w:t>
      </w:r>
      <w:r w:rsidRPr="00C074B7">
        <w:rPr>
          <w:rFonts w:ascii="Arial" w:hAnsi="Arial" w:cs="Arial"/>
          <w:noProof/>
          <w:lang w:val="sr-Latn-RS"/>
        </w:rPr>
        <w:t xml:space="preserve"> i troškove koji iz njega proizilaze</w:t>
      </w:r>
      <w:r w:rsidR="00220154">
        <w:rPr>
          <w:rFonts w:ascii="Arial" w:hAnsi="Arial" w:cs="Arial"/>
          <w:noProof/>
          <w:lang w:val="sr-Latn-RS"/>
        </w:rPr>
        <w:t>.</w:t>
      </w:r>
    </w:p>
    <w:p w:rsidR="00220154" w:rsidRDefault="00C074B7" w:rsidP="00635820">
      <w:pPr>
        <w:spacing w:after="120"/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>Bezbednost u lancu snabdevanja, realizujemo kroz</w:t>
      </w:r>
      <w:r w:rsidR="00220154">
        <w:rPr>
          <w:rFonts w:ascii="Arial" w:hAnsi="Arial" w:cs="Arial"/>
          <w:noProof/>
          <w:lang w:val="sr-Latn-RS"/>
        </w:rPr>
        <w:t>:</w:t>
      </w:r>
    </w:p>
    <w:p w:rsidR="00220154" w:rsidRDefault="00C074B7" w:rsidP="00220154">
      <w:pPr>
        <w:pStyle w:val="ListParagraph"/>
        <w:numPr>
          <w:ilvl w:val="0"/>
          <w:numId w:val="44"/>
        </w:numPr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>Analizu i ocenu sigurnosnih rizika</w:t>
      </w:r>
    </w:p>
    <w:p w:rsidR="00220154" w:rsidRDefault="00C074B7" w:rsidP="00220154">
      <w:pPr>
        <w:pStyle w:val="ListParagraph"/>
        <w:numPr>
          <w:ilvl w:val="0"/>
          <w:numId w:val="44"/>
        </w:numPr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>Planiranjem, uvođenjem i primenom bezbednosnih mera</w:t>
      </w:r>
    </w:p>
    <w:p w:rsidR="00220154" w:rsidRDefault="00220154" w:rsidP="00220154">
      <w:pPr>
        <w:pStyle w:val="ListParagraph"/>
        <w:numPr>
          <w:ilvl w:val="0"/>
          <w:numId w:val="44"/>
        </w:numPr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 xml:space="preserve">Praćenjem i </w:t>
      </w:r>
      <w:r w:rsidR="00B54E7D">
        <w:rPr>
          <w:rFonts w:ascii="Arial" w:hAnsi="Arial" w:cs="Arial"/>
          <w:noProof/>
          <w:lang w:val="sr-Latn-RS"/>
        </w:rPr>
        <w:t>kontrolom primenjenih bezbednosnih mera</w:t>
      </w:r>
    </w:p>
    <w:p w:rsidR="00220154" w:rsidRDefault="00B54E7D" w:rsidP="00220154">
      <w:pPr>
        <w:pStyle w:val="ListParagraph"/>
        <w:numPr>
          <w:ilvl w:val="0"/>
          <w:numId w:val="44"/>
        </w:numPr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>Preispitivanjem i stalnim poboljšanjem bezbednosnih mera</w:t>
      </w:r>
    </w:p>
    <w:p w:rsidR="00220154" w:rsidRDefault="00220154" w:rsidP="00635820">
      <w:pPr>
        <w:spacing w:after="120"/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 xml:space="preserve">Svi zaposleni prihvataju unapređenje i </w:t>
      </w:r>
      <w:bookmarkStart w:id="0" w:name="_GoBack"/>
      <w:bookmarkEnd w:id="0"/>
      <w:r>
        <w:rPr>
          <w:rFonts w:ascii="Arial" w:hAnsi="Arial" w:cs="Arial"/>
          <w:noProof/>
          <w:lang w:val="sr-Latn-RS"/>
        </w:rPr>
        <w:t xml:space="preserve">razvijanje sistema </w:t>
      </w:r>
      <w:r w:rsidR="00EA4A7D">
        <w:rPr>
          <w:rFonts w:ascii="Arial" w:hAnsi="Arial" w:cs="Arial"/>
          <w:noProof/>
          <w:lang w:val="sr-Latn-RS"/>
        </w:rPr>
        <w:t>bez</w:t>
      </w:r>
      <w:r w:rsidR="00B54E7D">
        <w:rPr>
          <w:rFonts w:ascii="Arial" w:hAnsi="Arial" w:cs="Arial"/>
          <w:noProof/>
          <w:lang w:val="sr-Latn-RS"/>
        </w:rPr>
        <w:t>bednosti</w:t>
      </w:r>
      <w:r>
        <w:rPr>
          <w:rFonts w:ascii="Arial" w:hAnsi="Arial" w:cs="Arial"/>
          <w:noProof/>
          <w:lang w:val="sr-Latn-RS"/>
        </w:rPr>
        <w:t xml:space="preserve"> u skladu sa politkom.</w:t>
      </w:r>
    </w:p>
    <w:p w:rsidR="00220154" w:rsidRDefault="00220154" w:rsidP="00635820">
      <w:pPr>
        <w:spacing w:after="120"/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>Zajedno postavljamo i ostvarujemo ciljeve</w:t>
      </w:r>
      <w:r w:rsidR="00635820">
        <w:rPr>
          <w:rFonts w:ascii="Arial" w:hAnsi="Arial" w:cs="Arial"/>
          <w:noProof/>
          <w:lang w:val="sr-Latn-RS"/>
        </w:rPr>
        <w:t>, naši ciljevi su:</w:t>
      </w:r>
    </w:p>
    <w:p w:rsidR="00B54E7D" w:rsidRPr="00B54E7D" w:rsidRDefault="00B54E7D" w:rsidP="00B54E7D">
      <w:pPr>
        <w:pStyle w:val="ListParagraph"/>
        <w:numPr>
          <w:ilvl w:val="0"/>
          <w:numId w:val="46"/>
        </w:numPr>
        <w:rPr>
          <w:rFonts w:ascii="Arial" w:hAnsi="Arial" w:cs="Arial"/>
          <w:noProof/>
          <w:lang w:val="sr-Latn-RS"/>
        </w:rPr>
      </w:pPr>
      <w:r w:rsidRPr="00B54E7D">
        <w:rPr>
          <w:rFonts w:ascii="Arial" w:hAnsi="Arial" w:cs="Arial"/>
          <w:noProof/>
          <w:lang w:val="sr-Latn-RS"/>
        </w:rPr>
        <w:t>smanj</w:t>
      </w:r>
      <w:r>
        <w:rPr>
          <w:rFonts w:ascii="Arial" w:hAnsi="Arial" w:cs="Arial"/>
          <w:noProof/>
          <w:lang w:val="sr-Latn-RS"/>
        </w:rPr>
        <w:t>enje</w:t>
      </w:r>
      <w:r w:rsidRPr="00B54E7D">
        <w:rPr>
          <w:rFonts w:ascii="Arial" w:hAnsi="Arial" w:cs="Arial"/>
          <w:noProof/>
          <w:lang w:val="sr-Latn-RS"/>
        </w:rPr>
        <w:t xml:space="preserve"> rizik od neželjenih događaja,</w:t>
      </w:r>
    </w:p>
    <w:p w:rsidR="00B54E7D" w:rsidRPr="00B54E7D" w:rsidRDefault="00B54E7D" w:rsidP="00B54E7D">
      <w:pPr>
        <w:pStyle w:val="ListParagraph"/>
        <w:numPr>
          <w:ilvl w:val="0"/>
          <w:numId w:val="46"/>
        </w:numPr>
        <w:rPr>
          <w:rFonts w:ascii="Arial" w:hAnsi="Arial" w:cs="Arial"/>
          <w:noProof/>
          <w:lang w:val="sr-Latn-RS"/>
        </w:rPr>
      </w:pPr>
      <w:r w:rsidRPr="00B54E7D">
        <w:rPr>
          <w:rFonts w:ascii="Arial" w:hAnsi="Arial" w:cs="Arial"/>
          <w:noProof/>
          <w:lang w:val="sr-Latn-RS"/>
        </w:rPr>
        <w:t>obezbe</w:t>
      </w:r>
      <w:r>
        <w:rPr>
          <w:rFonts w:ascii="Arial" w:hAnsi="Arial" w:cs="Arial"/>
          <w:noProof/>
          <w:lang w:val="sr-Latn-RS"/>
        </w:rPr>
        <w:t>đenje</w:t>
      </w:r>
      <w:r w:rsidRPr="00B54E7D">
        <w:rPr>
          <w:rFonts w:ascii="Arial" w:hAnsi="Arial" w:cs="Arial"/>
          <w:noProof/>
          <w:lang w:val="sr-Latn-RS"/>
        </w:rPr>
        <w:t xml:space="preserve"> isporuku dobara i roba bez problema i u okviru ugovorenih rokova,</w:t>
      </w:r>
    </w:p>
    <w:p w:rsidR="00B54E7D" w:rsidRPr="00B54E7D" w:rsidRDefault="00B54E7D" w:rsidP="00B54E7D">
      <w:pPr>
        <w:pStyle w:val="ListParagraph"/>
        <w:numPr>
          <w:ilvl w:val="0"/>
          <w:numId w:val="46"/>
        </w:numPr>
        <w:rPr>
          <w:rFonts w:ascii="Arial" w:hAnsi="Arial" w:cs="Arial"/>
          <w:noProof/>
          <w:lang w:val="sr-Latn-RS"/>
        </w:rPr>
      </w:pPr>
      <w:r w:rsidRPr="00B54E7D">
        <w:rPr>
          <w:rFonts w:ascii="Arial" w:hAnsi="Arial" w:cs="Arial"/>
          <w:noProof/>
          <w:lang w:val="sr-Latn-RS"/>
        </w:rPr>
        <w:t>poboljša efikasnost i pravovremeno završavanje procesa, kao što su transport, carinski pregled, kontrola zaliha itd.,</w:t>
      </w:r>
    </w:p>
    <w:p w:rsidR="00B54E7D" w:rsidRPr="00B54E7D" w:rsidRDefault="00B54E7D" w:rsidP="00B54E7D">
      <w:pPr>
        <w:pStyle w:val="ListParagraph"/>
        <w:numPr>
          <w:ilvl w:val="0"/>
          <w:numId w:val="46"/>
        </w:numPr>
        <w:rPr>
          <w:rFonts w:ascii="Arial" w:hAnsi="Arial" w:cs="Arial"/>
          <w:noProof/>
          <w:lang w:val="sr-Latn-RS"/>
        </w:rPr>
      </w:pPr>
      <w:r w:rsidRPr="00B54E7D">
        <w:rPr>
          <w:rFonts w:ascii="Arial" w:hAnsi="Arial" w:cs="Arial"/>
          <w:noProof/>
          <w:lang w:val="sr-Latn-RS"/>
        </w:rPr>
        <w:t>obezbeđenje doslednost u isporuci.</w:t>
      </w:r>
    </w:p>
    <w:p w:rsidR="00635820" w:rsidRDefault="00635820" w:rsidP="00B54E7D">
      <w:pPr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 xml:space="preserve">Dokaz da smo na pravom putu su naši </w:t>
      </w:r>
      <w:r w:rsidR="00B54E7D">
        <w:rPr>
          <w:rFonts w:ascii="Arial" w:hAnsi="Arial" w:cs="Arial"/>
          <w:noProof/>
          <w:lang w:val="sr-Latn-RS"/>
        </w:rPr>
        <w:t>zadovoljni klijenti</w:t>
      </w:r>
      <w:r>
        <w:rPr>
          <w:rFonts w:ascii="Arial" w:hAnsi="Arial" w:cs="Arial"/>
          <w:noProof/>
          <w:lang w:val="sr-Latn-RS"/>
        </w:rPr>
        <w:t>.</w:t>
      </w:r>
    </w:p>
    <w:p w:rsidR="00635820" w:rsidRDefault="00635820" w:rsidP="00635820">
      <w:pPr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 xml:space="preserve">Dana: </w:t>
      </w:r>
      <w:r w:rsidR="00F550E9">
        <w:rPr>
          <w:rFonts w:ascii="Arial" w:hAnsi="Arial" w:cs="Arial"/>
          <w:noProof/>
          <w:lang w:val="sr-Latn-RS"/>
        </w:rPr>
        <w:t>03</w:t>
      </w:r>
      <w:r>
        <w:rPr>
          <w:rFonts w:ascii="Arial" w:hAnsi="Arial" w:cs="Arial"/>
          <w:noProof/>
          <w:lang w:val="sr-Latn-RS"/>
        </w:rPr>
        <w:t>.0</w:t>
      </w:r>
      <w:r w:rsidR="00F550E9">
        <w:rPr>
          <w:rFonts w:ascii="Arial" w:hAnsi="Arial" w:cs="Arial"/>
          <w:noProof/>
          <w:lang w:val="sr-Latn-RS"/>
        </w:rPr>
        <w:t>6</w:t>
      </w:r>
      <w:r>
        <w:rPr>
          <w:rFonts w:ascii="Arial" w:hAnsi="Arial" w:cs="Arial"/>
          <w:noProof/>
          <w:lang w:val="sr-Latn-RS"/>
        </w:rPr>
        <w:t>.2019.</w:t>
      </w:r>
    </w:p>
    <w:p w:rsidR="00635820" w:rsidRPr="00635820" w:rsidRDefault="00635820" w:rsidP="00635820">
      <w:pPr>
        <w:rPr>
          <w:rFonts w:ascii="Arial" w:hAnsi="Arial" w:cs="Arial"/>
          <w:noProof/>
          <w:lang w:val="sr-Latn-RS"/>
        </w:rPr>
      </w:pPr>
      <w:r>
        <w:rPr>
          <w:rFonts w:ascii="Arial" w:hAnsi="Arial" w:cs="Arial"/>
          <w:noProof/>
          <w:lang w:val="sr-Latn-RS"/>
        </w:rPr>
        <w:t>Direktor:</w:t>
      </w:r>
    </w:p>
    <w:p w:rsidR="006F6596" w:rsidRPr="001269FD" w:rsidRDefault="006F6596" w:rsidP="00D2343F">
      <w:pPr>
        <w:rPr>
          <w:rFonts w:ascii="Arial" w:hAnsi="Arial" w:cs="Arial"/>
          <w:noProof/>
          <w:lang w:val="sr-Latn-RS"/>
        </w:rPr>
      </w:pPr>
    </w:p>
    <w:sectPr w:rsidR="006F6596" w:rsidRPr="001269FD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0DF" w:rsidRDefault="008A00DF" w:rsidP="001E7D29">
      <w:pPr>
        <w:spacing w:after="0" w:line="240" w:lineRule="auto"/>
      </w:pPr>
      <w:r>
        <w:separator/>
      </w:r>
    </w:p>
  </w:endnote>
  <w:endnote w:type="continuationSeparator" w:id="0">
    <w:p w:rsidR="008A00DF" w:rsidRDefault="008A00D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0DF" w:rsidRDefault="008A00DF" w:rsidP="001E7D29">
      <w:pPr>
        <w:spacing w:after="0" w:line="240" w:lineRule="auto"/>
      </w:pPr>
      <w:r>
        <w:separator/>
      </w:r>
    </w:p>
  </w:footnote>
  <w:footnote w:type="continuationSeparator" w:id="0">
    <w:p w:rsidR="008A00DF" w:rsidRDefault="008A00D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54" w:rsidRDefault="008A00DF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8A8F4C0" wp14:editId="24C23A26">
              <wp:simplePos x="0" y="0"/>
              <wp:positionH relativeFrom="page">
                <wp:posOffset>-212664</wp:posOffset>
              </wp:positionH>
              <wp:positionV relativeFrom="page">
                <wp:posOffset>-1327784</wp:posOffset>
              </wp:positionV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8037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6BA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E6B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6BA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6BA00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6BA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6BA00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6BA00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6BA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4A7DF4D" id="Group 3" o:spid="_x0000_s1026" alt="decorative element" style="position:absolute;margin-left:-16.75pt;margin-top:-104.55pt;width:640.35pt;height:957.95pt;z-index:-251656192;mso-width-percent:1046;mso-height-percent:1210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AK/6MHADy4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kPc7LzO1gRThuAWFsRo7Cd208QTuZ3/VvslCsq6PDTeo6SCZrYicH9iKvW90x7r+pIuqdpj4Xk/&#10;0PQLrgK0kXEIIFnSu8Xu+xxNJpHrf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bV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/9h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X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p/8JPdA/EgD1Q3Lk4yDPmymhWS9L08KjKfP&#10;fcR0nEhzUqDl0yQkOCQLcDUVuHyCwkIxZZTBsDLudgdStQ5WvB+be4Jq4QDj4sOq79A1IEK5iPR8&#10;yjxfCB88VRRSzFeZ7fZhRJPnI7OyzxZsI5HCeBf3f+jgd7MV6sQrg7+lx5eVGUdN2PgwlsjmGUFE&#10;u/YQw3uFJsDsnBc5kVazzQc/QXryyaGRTF7Xlmo6LG8MSnapd3dnov4rWUrXTXvrsmM2RZOFtyeB&#10;iLykfetW9eZS0yzH5yWRf8u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n8/TtR5mAg+9k5ng4Z5ugGw2+I66GzDEzQW&#10;kkDXFsFCmUSxynMKpKHMkHtqL4qoCvH2yBmfZlL1aQB249O1qyhB4ppJBKQBT75YZ2puKH1kTIpl&#10;zkKw89OCDydJ/oEBQylbHqNF5J7EKSLf+fWcCcfAONmzgHXNgzQynRKMosw8KWgrh40LrN2zKrO+&#10;kJ5kDhXkQ3mYm3jEhHTIYrkbe865PYZ+r+YslHLM+V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tbtRXzEGbh+hSmQPu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C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T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H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Y3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DtYW1ou0MvSh+jv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UmRjHkEcKgNXDtPrH/+KEcq9Ula8iwKALZc&#10;BlJUCXHDH64yyeATeI7SoDYPGSoUAgq6mycz9D3yvOi1k7tXkVg3HC9KqmtKLHwmmjSp5SpN6t4F&#10;f7ICSg49lHV8XzTdmic86cUwGOZcB7s2DntWTloQY4VSf1kq9HQgmq5/HfcUGoEtaSf0TMwm+nwU&#10;mDJbPUgI9gZMNLw0aCiIeFO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">
              <v:shape id="Freeform: Shape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/3r0A&#10;AADaAAAADwAAAGRycy9kb3ducmV2LnhtbERPTWuDQBC9F/oflin0VteUNhTjJoRAIdeqhxwHd6qi&#10;O2Pcjdp/3w0Uehoe73Pyw+oGNdPkO2EDmyQFRVyL7bgxUJWfLx+gfEC2OAiTgR/ycNg/PuSYWVn4&#10;i+YiNCqGsM/QQBvCmGnt65Yc+kRG4sh9y+QwRDg12k64xHA36Nc03WqHHceGFkc6tVT3xc0ZmMv+&#10;XGJzIqmWN8vvV5HbeDHm+Wk97kAFWsO/+M99tnE+3F+5X73/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AV/3r0AAADaAAAADwAAAAAAAAAAAAAAAACYAgAAZHJzL2Rvd25yZXYu&#10;eG1sUEsFBgAAAAAEAAQA9QAAAII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c" stroked="f"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80;top:4430;width:32268;height:2877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3AMEA&#10;AADbAAAADwAAAGRycy9kb3ducmV2LnhtbERPS2vCQBC+F/wPywje6iaCpaauQRTBW9uo0OOQnTww&#10;Oxt215j667uFQm/z8T1nnY+mEwM531pWkM4TEMSl1S3XCs6nw/MrCB+QNXaWScE3ecg3k6c1Ztre&#10;+ZOGItQihrDPUEETQp9J6cuGDPq57YkjV1lnMEToaqkd3mO46eQiSV6kwZZjQ4M97Roqr8XNKDh0&#10;X6mrhkq64vLoH8v3mvf7D6Vm03H7BiLQGP7Ff+6jjvNX8PtLPE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I9wD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6ba00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7TsAA&#10;AADaAAAADwAAAGRycy9kb3ducmV2LnhtbESPzarCMBSE9xd8h3AEd9fULqS3GkVFwerKnwc4NMe2&#10;2JyUJtr69kYQ7nKYmW+Y+bI3tXhS6yrLCibjCARxbnXFhYLrZfebgHAeWWNtmRS8yMFyMfiZY6pt&#10;xyd6nn0hAoRdigpK75tUSpeXZNCNbUMcvJttDfog20LqFrsAN7WMo2gqDVYcFkpsaFNSfj8/jIKL&#10;+bt30eGYrDHby8kjyeLtLlNqNOxXMxCeev8f/rb3WkEMnyvhBs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b7TsAAAADaAAAADwAAAAAAAAAAAAAAAACYAgAAZHJzL2Rvd25y&#10;ZXYueG1sUEsFBgAAAAAEAAQA9QAAAIUDAAAAAA==&#10;" fillcolor="#e6ba00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O/L0A&#10;AADaAAAADwAAAGRycy9kb3ducmV2LnhtbESPzQrCMBCE74LvEFbwZlM9iFSjSEAQD4J/96VZ22Kz&#10;KU3U6tMbQfA4zMw3zGLV2Vo8qPWVYwXjJAVBnDtTcaHgfNqMZiB8QDZYOyYFL/KwWvZ7C8yMe/KB&#10;HsdQiAhhn6GCMoQmk9LnJVn0iWuIo3d1rcUQZVtI0+Izwm0tJ2k6lRYrjgslNqRLym/Hu1Uw29jL&#10;difX2h/0vinebz3mi1ZqOOjWcxCBuvAP/9pbo2AK3yvxBs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xcO/L0AAADaAAAADwAAAAAAAAAAAAAAAACYAgAAZHJzL2Rvd25yZXYu&#10;eG1sUEsFBgAAAAAEAAQA9QAAAII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c" stroked="f"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NxcEA&#10;AADbAAAADwAAAGRycy9kb3ducmV2LnhtbERPS2vCQBC+F/wPywje6kYh1qauIgXB4Klpwes0O80G&#10;s7Mhu83j37tCobf5+J6zO4y2ET11vnasYLVMQBCXTtdcKfj6PD1vQfiArLFxTAom8nDYz552mGk3&#10;8Af1RahEDGGfoQITQptJ6UtDFv3StcSR+3GdxRBhV0nd4RDDbSPXSbKRFmuODQZbejdU3opfq+Cq&#10;xwLrsrmdLqnJp5d1+pp850ot5uPxDUSgMfyL/9xnHeen8PglHi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pTcX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6ba00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j1MUA&#10;AADbAAAADwAAAGRycy9kb3ducmV2LnhtbESPS2vDMBCE74X8B7GB3hrZTinBjRxKSCCXtuTVXhdr&#10;/SDWyliK7ebXV4VCbrvMfLOzy9VoGtFT52rLCuJZBII4t7rmUsHpuH1agHAeWWNjmRT8kINVNnlY&#10;YqrtwHvqD74UIYRdigoq79tUSpdXZNDNbEsctMJ2Bn1Yu1LqDocQbhqZRNGLNFhzuFBhS+uK8svh&#10;akIN+pabqH/f354vH2czL5LP4fal1ON0fHsF4Wn0d/M/vdOBi+HvlzC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iPU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6ba00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KLcIA&#10;AADaAAAADwAAAGRycy9kb3ducmV2LnhtbESPQWsCMRSE7wX/Q3iCt5p10Wq3RpHCQqWnroLX183r&#10;ZnHzsiSprv++KQgeh5n5hllvB9uJC/nQOlYwm2YgiGunW24UHA/l8wpEiMgaO8ek4EYBtpvR0xoL&#10;7a78RZcqNiJBOBSowMTYF1KG2pDFMHU9cfJ+nLcYk/SN1B6vCW47mWfZi7TYclow2NO7ofpc/VoF&#10;Jz1U2NbdufxcmP1tmS9es++9UpPxsHsDEWmIj/C9/aEVzOH/Sro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8sot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6ba00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xqcMA&#10;AADaAAAADwAAAGRycy9kb3ducmV2LnhtbESPT2vCQBTE7wW/w/IEb3WTgqKpa+gfhIKHYhTB2yP7&#10;ugnNvg27q0m/vVso9DjMzG+YTTnaTtzIh9axgnyegSCunW7ZKDgdd48rECEia+wck4IfClBuJw8b&#10;LLQb+EC3KhqRIBwKVNDE2BdShrohi2HueuLkfTlvMSbpjdQehwS3nXzKsqW02HJaaLCnt4bq7+pq&#10;FQzv5vXIn2T2Gn2+PF8v62pYKDWbji/PICKN8T/81/7QChbweyXd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xqcMAAADa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6ba00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yo8UA&#10;AADbAAAADwAAAGRycy9kb3ducmV2LnhtbESPT2vCQBTE7wW/w/IEb80mCqWkWUVEJYKH1iq9PrKv&#10;SWj2bchu/thP3y0Uehxm5jdMtplMIwbqXG1ZQRLFIIgLq2suFVzfD4/PIJxH1thYJgV3crBZzx4y&#10;TLUd+Y2Giy9FgLBLUUHlfZtK6YqKDLrItsTB+7SdQR9kV0rd4RjgppHLOH6SBmsOCxW2tKuo+Lr0&#10;RkFtjvL11h/3wykZ9fLj7M7feaHUYj5tX0B4mvx/+K+dawWrBH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7Kj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6ba00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J0cQA&#10;AADbAAAADwAAAGRycy9kb3ducmV2LnhtbESPzWrDMBCE74W8g9hAb40clzSNGyWEQqCmpzqBXjfW&#10;1jKxVsZS/fP2VSGQ4zAz3zDb/Wgb0VPna8cKlosEBHHpdM2VgvPp+PQKwgdkjY1jUjCRh/1u9rDF&#10;TLuBv6gvQiUihH2GCkwIbSalLw1Z9AvXEkfvx3UWQ5RdJXWHQ4TbRqZJ8iIt1hwXDLb0bqi8Fr9W&#10;wbceC6zL5nr8XJl8WqerTXLJlXqcj4c3EIHGcA/f2h9awXMK/1/i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1idH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6ba00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FD9DF1" wp14:editId="4DA11E96">
              <wp:simplePos x="0" y="0"/>
              <wp:positionH relativeFrom="column">
                <wp:posOffset>372110</wp:posOffset>
              </wp:positionH>
              <wp:positionV relativeFrom="paragraph">
                <wp:posOffset>-209708</wp:posOffset>
              </wp:positionV>
              <wp:extent cx="687085" cy="613512"/>
              <wp:effectExtent l="0" t="0" r="0" b="0"/>
              <wp:wrapNone/>
              <wp:docPr id="9" name="Freeform: Shape 10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687085" cy="613512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FFFFCC">
                          <a:alpha val="36000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59655DAC" id="Freeform: Shape 10" o:spid="_x0000_s1026" style="position:absolute;margin-left:29.3pt;margin-top:-16.5pt;width:54.1pt;height:48.3pt;rotation:180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fc" stroked="f">
              <v:fill opacity="23644f"/>
              <v:stroke joinstyle="miter"/>
              <v:path arrowok="t" o:connecttype="custom" o:connectlocs="373549,610185;370338,611749;370530,611824;400249,594303;389866,596539;374293,598329;373552,596539;384428,595645;400249,594303;427255,591961;426620,592123;426945,592066;233517,588599;244517,591171;249213,591395;262315,597210;268247,598329;268618,598441;269978,597210;275169,598552;280360,599671;290588,601823;290742,601684;302607,603473;308293,604368;313978,604815;325596,605263;341416,605039;342103,605039;343641,604256;347102,603250;350624,603194;353035,603473;353683,605039;359214,605039;357484,607276;356495,608394;353282,609736;347349,609736;339686,609289;323124,608841;310764,607947;299888,606605;289011,605039;272450,602802;259596,599000;259744,598902;252180,596763;245505,594079;237843,591842;229932,589382;233517,588599;379027,583803;375251,584325;349131,585518;357731,586474;359956,586026;375282,584461;377804,584017;402495,580562;389667,582334;394069,582448;400403,581385;449322,580045;409088,589740;429448,585635;191370,575514;219797,586474;229932,589382;237595,591842;245258,594079;251932,596763;250449,597881;246494,597210;232404,592513;225483,590053;218562,587369;209415,584461;201505,581329;195325,578422;191370,575514;202988,569922;216584,576185;214854,577080;199033,570146;202988,569922;152808,554712;169617,563212;173078,566791;165168,562988;159235,559633;152808,554712;182284,548973;182286,549036;183121,549951;183213,549568;543282,534290;542385,534358;527553,543976;512968,551134;502586,556725;496901,558962;490968,561199;483800,564554;478361,567462;470451,570370;462294,573054;460069,575067;456608,576185;447957,577527;436833,580659;426698,583566;415574,586474;401731,589606;382203,592513;381709,593184;372320,595308;372563,595421;382990,593062;383192,592513;402721,589606;416563,586474;427687,583566;437822,580659;448946,577527;457597,576185;451741,579365;451912,579316;458092,575961;461552,574843;461783,574785;463283,573277;471440,570593;479350,567685;484789,564778;491957,561423;497890,559186;501958,557585;504070,556278;514452,550686;529036,543529;119395,531197;120333,531925;120654,532073;544941,525358;544856,525411;544856,525475;545249,525525;545351,525411;550282,522019;548822,522932;548564,523174;549565,522595;99211,510753;108547,520699;101145,512661;567784,510746;567762,510753;567598,511767;563643,515793;558946,520490;559229,520431;563643,516017;567598,511990;567784,510746;123372,505709;123862,506249;123886,506175;86808,500583;93235,504385;93550,504722;96479,505308;103122,510872;112268,517582;116224,522503;118448,524964;127842,532121;125123,534134;116375,525339;115977,525411;124255,533734;125123,534134;127842,532121;151325,548897;146628,550239;148359,551357;141437,551581;136988,548897;132786,545989;122404,538160;112763,530332;103864,522503;99662,518701;95707,514674;97190,512885;102134,516911;107572,520714;114246,527200;114813,527641;107572,520714;102381,516911;97437,512885;91999,506846;86808,500583;631374,465019;631249,465067;628549,470931;628779,436997;622228,445559;619014,450927;615801,455848;608138,465019;601464,474189;595531,481571;595037,481844;594632,482387;595284,482018;601216,474637;607891,465466;615554,456296;618767,451375;621981,446007;628655,437283;654363,433928;651149,442651;645464,452046;639779,461664;634588,467703;638048,461440;641015,455177;643239,451822;646206,447349;648925,442875;654363,433928;638363,414755;632363,424310;632253,424540;638295,414916;641654,393113;634442,410942;619272,439000;617051,442178;617037,442204;611846,450256;606655,458980;600722,465690;595778,473295;566609,503043;556969,510425;556044,511061;555645,511427;551614,514400;548317,517806;536205,526082;534307,527167;529152,530969;528407,531407;527306,532345;517665,538160;508025,543529;506921,544035;500394,547871;498370,548795;496407,550015;489732,553370;483496,555583;469598,561927;436990,572931;414267,578218;432631,575067;436091,574395;447215,570817;454136,568804;465260,563659;477867,559633;485944,556767;489485,554936;492698,554041;497148,551804;498317,551069;501350,548449;508025,544871;515618,541503;518407,539950;528047,534134;532249,530555;536946,527871;549059,519595;557710,512214;567351,504833;596520,475084;600534,468909;600722,468374;607149,459427;609127,456743;611756,453443;612587,452046;617778,443993;627913,424981;637801,404627;640706,396351;668700,373312;667959,373760;667959,373760;671035,360056;670946,360452;671666,361234;673891,363471;675374,362576;675412,362404;674386,363023;671914,361010;668832,334647;668659,334656;668346,334672;668453,335735;668206,341327;667217,344682;661285,353182;659801,360563;658318,363023;655846,373760;653127,382259;650161,390535;648430,397022;646453,403732;648030,401512;649419,396798;650655,390088;653621,381812;656341,373312;658813,362576;660296,360115;661779,352734;667712,344235;663756,361457;660790,375773;654116,394114;652796,395972;652231,398755;650408,403508;643487,417152;640273,424310;638295,428113;635824,432139;629149,442875;621981,453388;612835,467479;602700,481347;596026,489176;588857,496781;586385,499912;583666,503043;579463,506175;572591,513061;572789,513780;565621,520490;557958,525411;551778,529884;545924,533755;546834,533687;553261,529437;559441,524964;567104,520043;574273,513332;574025,512438;580947,505504;585149,502373;587868,499241;590340,496110;597509,488505;604183,480676;614318,466808;623464,452717;630633,442204;637307,431468;639779,427442;641756,423639;644970,416482;651891,402837;654610,393667;661285,375326;664251,361010;668206,343787;669098,340762;668453,340656;668700,335064;674138,329920;671260,340772;671260,340772;674139,329920;676363,327683;674880,330591;674540,336686;674386,342445;671914,349328;671914,350114;674880,342445;675374,330590;676527,328331;665734,318065;664114,321529;663509,326565;662729,324212;662444,324544;663262,327012;662768,330591;663756,333498;664523,333460;664004,331932;664498,328354;665734,318065;686498,312026;686993,312249;686745,321643;686993,328130;686251,339985;685509,346695;683285,356537;682543,364813;678835,380023;675374,393219;669195,395680;669689,394338;670678,384943;674386,375102;677352,373536;677352,373536;680566,356537;682296,348484;683779,340209;685015,332380;685509,324999;685757,318736;686251,315381;686498,312026;34815,208315;34938,208371;34950,208340;49729,176255;44291,185426;39841,188781;39830,188995;39400,197558;39413,197538;39841,189005;44291,185649;49729,176479;49914,176591;50007,176423;52695,156796;49234,159032;44043,168874;45231,169734;45269,169583;44291,168874;49481,159032;52546,157052;71729,144046;71417,144272;70091,148883;69257,151204;46515,188781;43301,197952;40335,207346;33908,227029;29706,240450;27728,250515;26740,255660;25998,260804;23773,274672;23032,283172;24268,292119;24847,287244;24762,285632;25751,276238;27976,262370;29740,260454;32302,244938;32178,242239;34620,235904;36073,230586;35639,231503;34155,231055;30447,240674;30695,246042;28964,256331;28717,258120;26245,260804;26987,255660;27976,250515;29953,240450;34155,227029;40582,207346;43549,197952;46762,188781;69504,151204;71729,144046;76179,121679;76178,121679;77414,122574;77414,122573;120721,89834;120673,89868;120529,90016;118510,91930;118000,92602;117666,92943;116224,94838;101145,110942;96943,115416;92740,120113;74158,138697;92987,119889;97190,115192;101392,110719;116471,94614;118000,92602;120529,90016;126996,74410;124862,75082;123276,75616;122898,76049;120179,78286;113257,82312;108561,87009;104111,91706;101145,94167;101044,94053;98240,97103;93482,102443;85819,110048;87055,111390;87078,111371;86066,110271;93729,102666;101392,94167;104358,91706;108808,87009;113504,82312;120426,78286;123145,76049;126111,75043;127048,74780;485036,33998;497642,39143;503081,43169;490968,37801;485036,33998;444002,17670;453889,19683;467732,25946;444002,17670;295192,16188;290000,16775;278877,18118;268000,20354;263304,21696;257865,23038;245965,25154;243775,25946;228697,30643;213865,36011;203483,40261;196561,42722;179505,49879;171348,54577;163438,59274;150831,67773;138965,76273;127610,85237;128583,86338;130993,84842;133045,83459;140449,77615;152314,69115;164920,60616;172831,55918;180988,51221;198044,44064;204719,40932;215101,36682;229932,31314;245011,26617;251345,25491;254405,24545;296052,16415;383594,11379;388877,11855;396046,14091;390608,13420;379237,11407;383594,11379;412361,9618;422496,10289;434855,14762;419529,12302;412361,9618;329675,9562;301124,10960;281349,13420;271955,15657;263798,18341;252427,19683;209415,34669;193842,40932;189145,42498;184943,44511;177033,48313;164673,54129;155280,60839;128089,80075;122406,84546;116847,89139;116965,89246;74201,134652;65549,145388;61594,151875;57639,157914;50223,170440;42156,181942;42066,182294;39346,189005;37369,192136;36874,192583;34681,199182;34155,203096;33661,208688;30200,217859;26987,227029;23526,240450;21548,252752;20313,265054;22043,256554;22203,255853;22537,252528;24515,240226;25134,240413;25188,240205;24515,240002;27976,226582;31189,217411;34634,208283;34403,208241;34897,202649;37616,192136;39594,189005;39660,188841;42313,182294;50470,170663;57886,158138;61841,152099;65796,145612;74448,134875;117212,89470;128583,80075;155774,60839;165168,54129;177527,48314;185438,44511;189640,42498;194337,40932;209910,34669;252922,19683;264292,18341;272450,15657;281843,13420;301618,10960;330169,9646;353118,10343;364405,0;376023,671;387889,1789;395799,3579;400990,5816;407417,4697;417057,6710;422990,8276;422743,8500;422496,10065;412361,9394;408900,8500;405440,7828;398765,6486;392091,5144;385170,4250;377507,4250;371327,4250;361686,4250;361234,4119;356990,6039;358473,8276;373304,10960;366704,11064;366816,11072;373799,10960;379731,11631;391102,13644;396541,14315;405687,16105;415080,17894;424226,19907;433372,22367;437822,23486;442271,24828;442329,24875;445520,25373;453252,27973;454332,29454;454631,29525;461552,31985;467485,34222;473418,36683;477867,38919;480834,40261;484047,41827;494923,47419;508766,55471;515935,59945;516143,60079;519806,62093;659307,299500;659203,301372;662026,301737;664745,303526;665981,309565;670678,316723;672655,316885;672655,315157;674665,310106;674633,309118;676610,303079;679329,303079;683532,300618;684026,310460;682790,315157;681307,319630;680565,327012;680318,330814;679824,334617;678770,335253;678835,335511;679845,334902;680318,331262;680565,327459;681307,320078;682790,315604;684026,310907;686004,312249;685757,315604;685262,318960;685015,325222;684520,332604;683285,340432;681801,348708;680071,356760;676858,373760;673891,375326;670183,385167;669194,394561;668700,395904;664498,406193;663262,407087;658071,418047;663509,407087;664745,406193;656835,426547;652633,428560;651761,430137;651891,430349;652880,428560;657082,426547;654116,434152;648678,443099;645959,447572;642992,452046;640767,455401;637554,461887;634093,468150;628655,474860;623217,481123;623443,480701;617284,488281;603935,501478;601308,505136;603935,501701;617284,488504;607149,502372;601927,507321;597735,510110;597508,510425;594888,512249;594789,512885;583171,523621;570812,533910;570240,534286;566115,539055;556227,545765;546986,552037;546953,552073;556227,545989;566115,539279;557958,546660;551314,550574;546719,552330;546587,552476;541643,555383;539780,556164;535093,559605;530519,562541;523598,566567;521373,566791;518901,567785;518516,568049;521620,567014;523845,566791;514946,572830;509261,575514;503575,577974;499560,578519;498879,578869;480092,586250;479134,586447;473418,589829;476631,590724;464766,595421;465755,592290;461800,593632;458092,594750;450429,596987;449405,595875;445732,596539;441282,597434;432136,599447;431835,599574;440541,597658;444990,596763;448698,596092;450181,597210;457844,594973;461552,593855;465507,592513;464519,595645;454136,600118;453628,599989;446474,602578;440541,604144;431642,606157;427965,605878;420274,607232;420024,607723;399507,611302;394810,610183;390855,610183;383934,612196;377754,612644;371574,612867;370903,612607;365271,613511;358473,612420;358720,612196;359956,610631;354271,609960;356990,608618;365147,608394;373057,608170;384428,608394;392338,607723;407170,604815;417057,602802;424473,602578;424989,602362;417799,602579;407911,604592;393080,607499;385170,608170;373799,607947;365889,608170;357731,608394;357978,607499;359709,605263;435844,593855;487508,576185;501103,569698;508766,566120;516676,562317;531508,554265;543373,545989;565621,530332;571800,525858;577733,521161;586632,513780;590340,508188;595666,503770;595709,503493;590587,507741;586879,513332;577980,520714;572048,525411;565868,529884;543621,545542;531755,553818;516924,561870;509014,565672;501350,569251;487755,575738;436091,593408;359956,604815;354271,604815;353529,603026;347596,602802;342158,604815;326338,605039;314720,604592;309034,604144;303349,603250;306774,599944;306068,600118;293308,597980;292719,598105;268247,594079;258607,592290;250202,590948;240067,586698;227460,582448;214359,577751;216584,576185;225730,577751;229685,580882;243281,584461;270225,590724;276899,591842;284068,592960;291978,594526;300695,596232;301371,596092;309529,597210;309776,596763;321641,597210;323618,597434;341911,597434;355259,597881;371080,596763;373057,596763;373799,598552;389372,596763;399754,594526;405687,593632;409395,593184;417552,591395;424226,590053;430900,588487;443143,586570;444743,586027;431889,588040;425215,589606;418541,590948;410383,592737;406676,593184;400743,594079;384675,595421;373799,596316;371821,596316;356001,597434;342652,596987;324360,596987;322383,596763;314720,593855;310517,596316;310507,596335;313978,594303;321641,597210;309776,596763;309869,596708;302113,595645;292967,593855;285057,592290;277888,591171;271214,590053;244270,583790;230674,580211;226719,577080;217573,575514;203977,569251;200022,569475;185932,562988;183460,558962;183954,558738;192606,562988;201258,567238;203730,565896;193595,559857;185191,556502;173572,550462;163685,544647;148112,538608;142179,534134;143415,533687;149347,535253;136988,523621;130066,518477;123639,513332;115482,507293;103617,495438;102803,493136;100403,490965;92246,482913;91257,478887;88044,474860;87661,474317;83841,471953;76425,462335;72223,453388;71729,453388;66044,443546;60605,433704;54920,422297;49729,410666;54920,418495;60111,428336;61841,433704;62556,434653;61676,430512;59381,426742;55644,419140;51212,412455;45773,399035;41114,385277;39584,381267;32921,357200;29974,339728;29953,340209;30200,343787;31436,352063;32919,360563;30447,353182;28717,343787;26740,343787;25504,335288;23773,329920;22290,324775;18088,320749;16852,320749;15616,315157;15121,307999;16110,297934;16605,294355;17447,291901;17037,286303;17593,278027;18582,276350;18582,275343;16605,278698;14874,276461;11661,272435;11074,269248;10919,269527;9931,278474;9189,287421;8447,294355;8447,308670;8694,316052;9189,323433;6964,330367;6470,330367;4987,316946;4987,303079;6223,292342;8446,294354;6470,292119;5975,284066;6470,271764;6717,268409;7459,262817;10425,252752;11903,246065;11414,244476;9683,253423;6717,263488;5975,269080;5728,272435;5234,284737;5728,292790;4492,303526;4492,317394;5975,330814;6470,330814;9683,343564;11414,354076;15121,364813;20961,387900;21471,392325;22538,392325;27976,404179;29953,410219;26245,405074;22290,397022;22043,399259;19892,393226;18335,393443;16605,388299;10672,375996;6964,365036;6717,355866;4987,345129;3751,334393;1032,326565;2762,284961;4492,274225;3009,268409;5975,252305;6717,248502;8694,235529;13886,226135;12650,238884;13885,236699;14627,231475;14874,225687;17099,218306;20560,207122;24762,195715;25077,195394;26987,186321;29706,179834;32920,174466;39347,163282;44538,153217;51953,140244;57392,134652;61841,126823;65549,121902;69504,120113;70493,118771;74448,111613;82111,103561;82320,106927;81761,108341;89774,100877;93729,96180;98920,91706;99367,92156;99167,91930;105594,86114;112021,80746;118943,74036;128583,67549;138965,60616;145173,56697;149347,53234;156763,49208;164673,45406;165721,44918;168412,42526;172831,39590;177682,37353;181114,36639;181730,36235;248966,11631;251461,11140;258359,8947;263118,8080;265599,8061;266517,7828;322877,1118;338883,1062;356001,1342;356320,1558;364653,671;372316,1789;379979,3131;383932,3944;379731,2908;372068,1566;364405,447;36440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066754">
      <w:rPr>
        <w:noProof/>
      </w:rPr>
      <w:t xml:space="preserve"> </w:t>
    </w:r>
  </w:p>
  <w:p w:rsidR="002E4F42" w:rsidRDefault="002E4F42" w:rsidP="008A00D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6155C7E"/>
    <w:multiLevelType w:val="hybridMultilevel"/>
    <w:tmpl w:val="4162CD58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5">
    <w:nsid w:val="191451D4"/>
    <w:multiLevelType w:val="hybridMultilevel"/>
    <w:tmpl w:val="D9BC9852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6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2A8B5599"/>
    <w:multiLevelType w:val="hybridMultilevel"/>
    <w:tmpl w:val="E7DA2E9A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3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8"/>
  </w:num>
  <w:num w:numId="2">
    <w:abstractNumId w:val="21"/>
  </w:num>
  <w:num w:numId="3">
    <w:abstractNumId w:val="23"/>
  </w:num>
  <w:num w:numId="4">
    <w:abstractNumId w:val="12"/>
  </w:num>
  <w:num w:numId="5">
    <w:abstractNumId w:val="3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20"/>
  </w:num>
  <w:num w:numId="18">
    <w:abstractNumId w:val="18"/>
  </w:num>
  <w:num w:numId="19">
    <w:abstractNumId w:val="17"/>
  </w:num>
  <w:num w:numId="20">
    <w:abstractNumId w:val="16"/>
  </w:num>
  <w:num w:numId="21">
    <w:abstractNumId w:val="25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5"/>
  </w:num>
  <w:num w:numId="26">
    <w:abstractNumId w:val="11"/>
  </w:num>
  <w:num w:numId="27">
    <w:abstractNumId w:val="26"/>
  </w:num>
  <w:num w:numId="28">
    <w:abstractNumId w:val="11"/>
  </w:num>
  <w:num w:numId="29">
    <w:abstractNumId w:val="34"/>
  </w:num>
  <w:num w:numId="30">
    <w:abstractNumId w:val="27"/>
  </w:num>
  <w:num w:numId="31">
    <w:abstractNumId w:val="41"/>
  </w:num>
  <w:num w:numId="32">
    <w:abstractNumId w:val="36"/>
  </w:num>
  <w:num w:numId="33">
    <w:abstractNumId w:val="19"/>
  </w:num>
  <w:num w:numId="34">
    <w:abstractNumId w:val="29"/>
  </w:num>
  <w:num w:numId="35">
    <w:abstractNumId w:val="10"/>
  </w:num>
  <w:num w:numId="36">
    <w:abstractNumId w:val="30"/>
  </w:num>
  <w:num w:numId="37">
    <w:abstractNumId w:val="33"/>
  </w:num>
  <w:num w:numId="38">
    <w:abstractNumId w:val="28"/>
  </w:num>
  <w:num w:numId="39">
    <w:abstractNumId w:val="40"/>
  </w:num>
  <w:num w:numId="40">
    <w:abstractNumId w:val="31"/>
  </w:num>
  <w:num w:numId="41">
    <w:abstractNumId w:val="24"/>
  </w:num>
  <w:num w:numId="42">
    <w:abstractNumId w:val="32"/>
  </w:num>
  <w:num w:numId="43">
    <w:abstractNumId w:val="37"/>
  </w:num>
  <w:num w:numId="44">
    <w:abstractNumId w:val="14"/>
  </w:num>
  <w:num w:numId="45">
    <w:abstractNumId w:val="15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DF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269FD"/>
    <w:rsid w:val="00140DAE"/>
    <w:rsid w:val="0015180F"/>
    <w:rsid w:val="001746FC"/>
    <w:rsid w:val="00193653"/>
    <w:rsid w:val="001C329C"/>
    <w:rsid w:val="001E286F"/>
    <w:rsid w:val="001E7D29"/>
    <w:rsid w:val="00220154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35820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6F6596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0DF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81311"/>
    <w:rsid w:val="00A9231C"/>
    <w:rsid w:val="00AA2532"/>
    <w:rsid w:val="00AE11B7"/>
    <w:rsid w:val="00AE1F88"/>
    <w:rsid w:val="00AE361F"/>
    <w:rsid w:val="00AE5370"/>
    <w:rsid w:val="00B247A9"/>
    <w:rsid w:val="00B30368"/>
    <w:rsid w:val="00B435B5"/>
    <w:rsid w:val="00B54E7D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074B7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A4A7D"/>
    <w:rsid w:val="00EA62C5"/>
    <w:rsid w:val="00EF6435"/>
    <w:rsid w:val="00F10F6B"/>
    <w:rsid w:val="00F23697"/>
    <w:rsid w:val="00F36BB7"/>
    <w:rsid w:val="00F550E9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adimir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documentManagement/types"/>
    <ds:schemaRef ds:uri="71af3243-3dd4-4a8d-8c0d-dd76da1f02a5"/>
    <ds:schemaRef ds:uri="http://www.w3.org/XML/1998/namespace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468EEBD9-43D0-4A1A-BFF6-C37E9285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187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2019-03-14T13:46:00Z</dcterms:created>
  <dcterms:modified xsi:type="dcterms:W3CDTF">2020-07-28T06:43:00Z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